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10F0D" w14:textId="77777777" w:rsidR="00007D24" w:rsidRPr="00A57F27" w:rsidRDefault="00007D24" w:rsidP="00007D24">
      <w:pPr>
        <w:jc w:val="center"/>
        <w:rPr>
          <w:rFonts w:ascii="Calibri" w:hAnsi="Calibri" w:cs="Calibri"/>
          <w:b/>
          <w:bCs/>
          <w:sz w:val="28"/>
        </w:rPr>
      </w:pPr>
      <w:r w:rsidRPr="00A57F27">
        <w:rPr>
          <w:rFonts w:ascii="Calibri" w:hAnsi="Calibri" w:cs="Calibri"/>
          <w:b/>
          <w:bCs/>
          <w:sz w:val="28"/>
          <w:szCs w:val="28"/>
        </w:rPr>
        <w:t xml:space="preserve">Aanmeldingsformulier </w:t>
      </w:r>
      <w:r w:rsidRPr="00A57F27">
        <w:rPr>
          <w:rFonts w:ascii="Calibri" w:hAnsi="Calibri" w:cs="Calibri"/>
          <w:b/>
          <w:bCs/>
          <w:sz w:val="28"/>
        </w:rPr>
        <w:t>Opleiding Taekwondotrainer-coach 2026-2027</w:t>
      </w:r>
    </w:p>
    <w:p w14:paraId="65BB6493" w14:textId="77777777" w:rsidR="00007D24" w:rsidRDefault="00007D24" w:rsidP="00007D24">
      <w:pPr>
        <w:jc w:val="center"/>
        <w:rPr>
          <w:rFonts w:ascii="Calibri" w:hAnsi="Calibri" w:cs="Calibri"/>
          <w:bCs/>
          <w:sz w:val="22"/>
          <w:szCs w:val="22"/>
        </w:rPr>
      </w:pPr>
    </w:p>
    <w:tbl>
      <w:tblPr>
        <w:tblW w:w="10485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383"/>
      </w:tblGrid>
      <w:tr w:rsidR="00007D24" w14:paraId="7C171AEC" w14:textId="77777777"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AAAA" w:themeFill="accent1" w:themeFillShade="BF"/>
          </w:tcPr>
          <w:p w14:paraId="610E4918" w14:textId="77777777" w:rsidR="00007D24" w:rsidRDefault="00007D24" w:rsidP="00007D24">
            <w:pPr>
              <w:spacing w:line="276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Gegevens student</w:t>
            </w:r>
          </w:p>
        </w:tc>
      </w:tr>
      <w:tr w:rsidR="00007D24" w14:paraId="31C224A3" w14:textId="77777777">
        <w:trPr>
          <w:trHeight w:val="42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BD95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Naam: </w:t>
            </w:r>
          </w:p>
          <w:p w14:paraId="0925BBB3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68D8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Bondslidnummer:</w:t>
            </w:r>
          </w:p>
          <w:p w14:paraId="6328DD64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007D24" w14:paraId="4B18D0F9" w14:textId="77777777" w:rsidTr="00CD1168">
        <w:trPr>
          <w:trHeight w:val="3488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5CDB" w14:textId="77777777" w:rsidR="00007D24" w:rsidRDefault="00007D2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0000"/>
                <w:sz w:val="32"/>
                <w:szCs w:val="24"/>
                <w:u w:val="single"/>
              </w:rPr>
            </w:pPr>
          </w:p>
          <w:p w14:paraId="426AF6A7" w14:textId="77777777" w:rsidR="00007D24" w:rsidRDefault="00007D2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0000"/>
                <w:sz w:val="32"/>
                <w:szCs w:val="24"/>
                <w:u w:val="single"/>
              </w:rPr>
            </w:pPr>
          </w:p>
          <w:p w14:paraId="1C854E3F" w14:textId="77777777" w:rsidR="00007D24" w:rsidRDefault="00007D2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32"/>
                <w:szCs w:val="24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32"/>
                <w:szCs w:val="24"/>
                <w:u w:val="single"/>
              </w:rPr>
              <w:t>Digitale pasfoto</w:t>
            </w:r>
          </w:p>
          <w:p w14:paraId="4117859A" w14:textId="77777777" w:rsidR="00007D24" w:rsidRDefault="00007D2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32"/>
                <w:szCs w:val="24"/>
                <w:u w:val="single"/>
              </w:rPr>
            </w:pPr>
          </w:p>
          <w:p w14:paraId="3E6D400F" w14:textId="77777777" w:rsidR="00007D24" w:rsidRDefault="00007D24" w:rsidP="00CD1168">
            <w:pPr>
              <w:spacing w:line="276" w:lineRule="auto"/>
              <w:jc w:val="center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4"/>
                <w:u w:val="single"/>
              </w:rPr>
              <w:t>In dit vak een digitale pasfoto plaatsen.</w:t>
            </w:r>
          </w:p>
          <w:p w14:paraId="003F547F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AAAA" w:themeFill="accent1" w:themeFillShade="BF"/>
          </w:tcPr>
          <w:p w14:paraId="189945D6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007D24" w14:paraId="34CB83F1" w14:textId="77777777">
        <w:trPr>
          <w:trHeight w:val="17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5CB70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Voorletters:</w:t>
            </w:r>
          </w:p>
          <w:p w14:paraId="692A51B7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DC501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Roepnaam:</w:t>
            </w:r>
          </w:p>
        </w:tc>
      </w:tr>
      <w:tr w:rsidR="00007D24" w14:paraId="3DB03DBA" w14:textId="77777777">
        <w:trPr>
          <w:trHeight w:val="17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18073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Adres, postcode en woonplaats:</w:t>
            </w:r>
          </w:p>
          <w:p w14:paraId="2EF9BC0E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007D24" w14:paraId="089B9349" w14:textId="77777777">
        <w:trPr>
          <w:trHeight w:val="17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DDD7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E-mail:</w:t>
            </w:r>
          </w:p>
          <w:p w14:paraId="13174FB5" w14:textId="77777777" w:rsidR="00007D24" w:rsidRDefault="00007D24">
            <w:pPr>
              <w:tabs>
                <w:tab w:val="center" w:pos="1915"/>
              </w:tabs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AAAA" w:themeFill="accent1" w:themeFillShade="BF"/>
          </w:tcPr>
          <w:p w14:paraId="00599AFD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007D24" w14:paraId="5F3433FD" w14:textId="77777777">
        <w:trPr>
          <w:trHeight w:val="17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13EA" w14:textId="77777777" w:rsidR="00007D24" w:rsidRDefault="00007D24">
            <w:pPr>
              <w:tabs>
                <w:tab w:val="center" w:pos="1915"/>
              </w:tabs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Tel.nr (Thuis):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ab/>
            </w:r>
          </w:p>
          <w:p w14:paraId="40FEC94C" w14:textId="77777777" w:rsidR="00007D24" w:rsidRDefault="00007D24">
            <w:pPr>
              <w:tabs>
                <w:tab w:val="center" w:pos="1915"/>
              </w:tabs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363D" w14:textId="77777777" w:rsidR="00007D24" w:rsidRDefault="00007D24">
            <w:pPr>
              <w:tabs>
                <w:tab w:val="center" w:pos="1915"/>
              </w:tabs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Tel.nr (Mobiel):</w:t>
            </w:r>
          </w:p>
          <w:p w14:paraId="23967C88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007D24" w14:paraId="2A949C4D" w14:textId="77777777">
        <w:trPr>
          <w:trHeight w:val="17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4ECB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Geboortedatum:</w:t>
            </w:r>
          </w:p>
          <w:p w14:paraId="5CCAB270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C53B8" w14:textId="77777777" w:rsidR="00007D24" w:rsidRDefault="00007D24">
            <w:pPr>
              <w:spacing w:line="276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Geboorteplaats:</w:t>
            </w:r>
          </w:p>
        </w:tc>
      </w:tr>
      <w:tr w:rsidR="00007D24" w14:paraId="26F9DD57" w14:textId="77777777">
        <w:trPr>
          <w:trHeight w:val="17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0360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Vereniging / sportschool:</w:t>
            </w:r>
          </w:p>
          <w:p w14:paraId="19B745B5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007D24" w14:paraId="0490F61A" w14:textId="77777777">
        <w:trPr>
          <w:trHeight w:val="17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0901" w14:textId="77777777" w:rsidR="00007D24" w:rsidRDefault="00007D24" w:rsidP="00CD1168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Graduatie: </w:t>
            </w:r>
            <w:r w:rsidR="00CD1168">
              <w:rPr>
                <w:rFonts w:ascii="Calibri" w:hAnsi="Calibri" w:cs="Calibri"/>
                <w:bCs/>
                <w:sz w:val="24"/>
                <w:szCs w:val="24"/>
              </w:rPr>
              <w:t xml:space="preserve"> </w:t>
            </w:r>
          </w:p>
          <w:p w14:paraId="3B3F4042" w14:textId="77777777" w:rsidR="00CD1168" w:rsidRDefault="00CD1168" w:rsidP="00CD1168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007D24" w14:paraId="3277F8EE" w14:textId="77777777">
        <w:trPr>
          <w:trHeight w:val="567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F9EB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Vooropleiding(en):</w:t>
            </w:r>
          </w:p>
          <w:p w14:paraId="0CA9883D" w14:textId="77777777" w:rsidR="00CD1168" w:rsidRDefault="00CD1168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  <w:p w14:paraId="5EDC33CC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………………………………………………………………………………………. (wel / geen diploma)*</w:t>
            </w:r>
          </w:p>
          <w:p w14:paraId="40BBF652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  <w:p w14:paraId="05E58022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………………………………………………………………………………………. (wel / geen diploma)*</w:t>
            </w:r>
          </w:p>
          <w:p w14:paraId="507151BF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  <w:p w14:paraId="2659EB79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………………………………………………………………………………………. (wel / geen diploma)*</w:t>
            </w:r>
          </w:p>
          <w:p w14:paraId="62AB47B0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  <w:p w14:paraId="5FEA16C2" w14:textId="77777777" w:rsidR="00007D24" w:rsidRDefault="00007D24" w:rsidP="00CD1168">
            <w:pPr>
              <w:spacing w:line="276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………………………………………………………………………………………. (wel / geen diploma)*</w:t>
            </w:r>
          </w:p>
        </w:tc>
      </w:tr>
      <w:tr w:rsidR="00007D24" w14:paraId="650AFC26" w14:textId="77777777">
        <w:trPr>
          <w:trHeight w:val="567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57DE1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lastRenderedPageBreak/>
              <w:t>Beroep dagelijks leven:</w:t>
            </w:r>
          </w:p>
        </w:tc>
      </w:tr>
      <w:tr w:rsidR="00007D24" w14:paraId="206654E7" w14:textId="77777777">
        <w:trPr>
          <w:trHeight w:val="567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2EB8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Ervaringen met lesgeven (Hoelang? Waar? Doelgroep?)</w:t>
            </w:r>
          </w:p>
          <w:p w14:paraId="2AA53EC8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007D24" w14:paraId="33AE2459" w14:textId="77777777">
        <w:trPr>
          <w:trHeight w:val="567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D805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Ik geef mij op voor de opleiding taekwondo-trainer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niveau 2 / niveau 3 *</w:t>
            </w:r>
          </w:p>
          <w:p w14:paraId="2A12F0D7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007D24" w14:paraId="17CFD53D" w14:textId="77777777">
        <w:trPr>
          <w:trHeight w:val="567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545AC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Ik denk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wel / niet *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in aanmerking te komen voor vrijstellingen op basis van EVK’s.</w:t>
            </w:r>
          </w:p>
          <w:p w14:paraId="573E9B12" w14:textId="77777777" w:rsidR="00007D24" w:rsidRDefault="00007D24">
            <w:pPr>
              <w:spacing w:line="276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Kopieën van de bewijslast dienen tegelijk aan deze aanmelding toegevoegd te worden</w:t>
            </w:r>
          </w:p>
        </w:tc>
      </w:tr>
    </w:tbl>
    <w:p w14:paraId="1B343484" w14:textId="77777777" w:rsidR="00007D24" w:rsidRDefault="00007D24" w:rsidP="00007D24">
      <w:pPr>
        <w:rPr>
          <w:rFonts w:cs="Arial"/>
          <w:bCs/>
          <w:sz w:val="20"/>
          <w:szCs w:val="20"/>
          <w:lang w:eastAsia="nl-NL"/>
        </w:rPr>
      </w:pPr>
    </w:p>
    <w:p w14:paraId="3CCF7E00" w14:textId="77777777" w:rsidR="00007D24" w:rsidRDefault="00007D24" w:rsidP="00007D24">
      <w:pPr>
        <w:spacing w:after="200" w:line="276" w:lineRule="auto"/>
        <w:rPr>
          <w:b/>
          <w:bCs/>
          <w:i/>
        </w:rPr>
      </w:pPr>
      <w:r>
        <w:rPr>
          <w:b/>
          <w:bCs/>
          <w:i/>
        </w:rPr>
        <w:t>(* s.v.p. doorhalen wat niet van toepassing is)</w:t>
      </w:r>
    </w:p>
    <w:p w14:paraId="7F219BDD" w14:textId="77777777" w:rsidR="00007D24" w:rsidRDefault="00007D24" w:rsidP="00007D24">
      <w:pPr>
        <w:spacing w:after="200" w:line="276" w:lineRule="auto"/>
        <w:rPr>
          <w:b/>
          <w:bCs/>
          <w:i/>
        </w:rPr>
      </w:pPr>
    </w:p>
    <w:tbl>
      <w:tblPr>
        <w:tblW w:w="10350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4"/>
        <w:gridCol w:w="5246"/>
      </w:tblGrid>
      <w:tr w:rsidR="00007D24" w14:paraId="1A11DB8E" w14:textId="77777777" w:rsidTr="00007D24"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AAAA" w:themeFill="accent1" w:themeFillShade="BF"/>
          </w:tcPr>
          <w:p w14:paraId="476573A2" w14:textId="77777777" w:rsidR="00007D24" w:rsidRDefault="00007D24" w:rsidP="00CD1168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Gegevens praktijkbegeleider = erkende bondstrainer</w:t>
            </w:r>
          </w:p>
        </w:tc>
      </w:tr>
      <w:tr w:rsidR="00007D24" w14:paraId="40AD1907" w14:textId="77777777" w:rsidTr="00007D24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97ED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Naam en voorletters: </w:t>
            </w:r>
          </w:p>
          <w:p w14:paraId="0F712190" w14:textId="77777777" w:rsidR="00007D24" w:rsidRDefault="00007D2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4937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Bondslidnummer:</w:t>
            </w:r>
          </w:p>
          <w:p w14:paraId="5202636C" w14:textId="77777777" w:rsidR="00007D24" w:rsidRDefault="00007D2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007D24" w14:paraId="3DFB63ED" w14:textId="77777777" w:rsidTr="00007D24"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F683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Adres, postcode en woonplaats:</w:t>
            </w:r>
          </w:p>
          <w:p w14:paraId="38EED8AE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007D24" w14:paraId="77B2F639" w14:textId="77777777" w:rsidTr="00007D24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5755" w14:textId="77777777" w:rsidR="00007D24" w:rsidRDefault="00007D24">
            <w:pPr>
              <w:tabs>
                <w:tab w:val="center" w:pos="1915"/>
              </w:tabs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Tel.nr (Thuis):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ab/>
            </w:r>
          </w:p>
          <w:p w14:paraId="496448B8" w14:textId="77777777" w:rsidR="00007D24" w:rsidRDefault="00007D24">
            <w:pPr>
              <w:tabs>
                <w:tab w:val="center" w:pos="1915"/>
              </w:tabs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A9F7" w14:textId="77777777" w:rsidR="00007D24" w:rsidRDefault="00007D24">
            <w:pPr>
              <w:tabs>
                <w:tab w:val="center" w:pos="1915"/>
              </w:tabs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Tel.nr (GSM):</w:t>
            </w:r>
          </w:p>
          <w:p w14:paraId="5CF32A84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007D24" w14:paraId="1875E934" w14:textId="77777777" w:rsidTr="00007D24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D49B" w14:textId="77777777" w:rsidR="00007D24" w:rsidRDefault="00007D24">
            <w:pPr>
              <w:tabs>
                <w:tab w:val="center" w:pos="1915"/>
              </w:tabs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E-mail:</w:t>
            </w:r>
          </w:p>
          <w:p w14:paraId="4695075D" w14:textId="77777777" w:rsidR="00007D24" w:rsidRDefault="00007D24">
            <w:pPr>
              <w:tabs>
                <w:tab w:val="center" w:pos="1915"/>
              </w:tabs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85872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Trainersopleiding / licentie:</w:t>
            </w:r>
          </w:p>
        </w:tc>
      </w:tr>
      <w:tr w:rsidR="00007D24" w14:paraId="559A013A" w14:textId="77777777" w:rsidTr="00007D24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036EB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Geboortedatum:</w:t>
            </w:r>
          </w:p>
          <w:p w14:paraId="17C7DD12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8AD37" w14:textId="77777777" w:rsidR="00007D24" w:rsidRDefault="00007D24">
            <w:pPr>
              <w:spacing w:line="276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Graduatie:</w:t>
            </w:r>
          </w:p>
        </w:tc>
      </w:tr>
      <w:tr w:rsidR="00007D24" w14:paraId="6DB19C1B" w14:textId="77777777" w:rsidTr="00007D24">
        <w:tc>
          <w:tcPr>
            <w:tcW w:w="10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FDA4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Vereniging / sportschool:</w:t>
            </w:r>
          </w:p>
          <w:p w14:paraId="4F6841D0" w14:textId="77777777" w:rsidR="00007D24" w:rsidRDefault="00007D24">
            <w:pPr>
              <w:spacing w:line="276" w:lineRule="auto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</w:tbl>
    <w:p w14:paraId="51BEA5F4" w14:textId="77777777" w:rsidR="00007D24" w:rsidRDefault="00007D24" w:rsidP="00007D24">
      <w:pPr>
        <w:rPr>
          <w:rFonts w:cs="Arial"/>
          <w:bCs/>
          <w:sz w:val="20"/>
          <w:szCs w:val="20"/>
          <w:lang w:eastAsia="nl-NL"/>
        </w:rPr>
      </w:pPr>
    </w:p>
    <w:p w14:paraId="19F15C15" w14:textId="77777777" w:rsidR="00007D24" w:rsidRDefault="00007D24" w:rsidP="00007D24"/>
    <w:p w14:paraId="5B664E52" w14:textId="77777777" w:rsidR="00007D24" w:rsidRDefault="00007D24" w:rsidP="00007D24">
      <w:pPr>
        <w:rPr>
          <w:rFonts w:ascii="Calibri" w:hAnsi="Calibri" w:cs="Calibri"/>
          <w:b/>
          <w:color w:val="000000" w:themeColor="text1"/>
          <w:sz w:val="28"/>
          <w:szCs w:val="22"/>
        </w:rPr>
      </w:pPr>
      <w:r>
        <w:rPr>
          <w:rFonts w:ascii="Calibri" w:hAnsi="Calibri" w:cs="Calibri"/>
          <w:b/>
          <w:bCs/>
          <w:color w:val="000000" w:themeColor="text1"/>
          <w:sz w:val="28"/>
          <w:szCs w:val="22"/>
        </w:rPr>
        <w:t>Dit aanmeldingsformulier dient digitaal te worden ingevuld en gemaild te worden naar:</w:t>
      </w:r>
    </w:p>
    <w:p w14:paraId="7ED77E92" w14:textId="77777777" w:rsidR="00007D24" w:rsidRDefault="00007D24" w:rsidP="00007D24">
      <w:pPr>
        <w:rPr>
          <w:rFonts w:ascii="Calibri" w:hAnsi="Calibri" w:cs="Calibri"/>
          <w:b/>
          <w:bCs/>
          <w:color w:val="FF0000"/>
          <w:sz w:val="36"/>
          <w:szCs w:val="22"/>
        </w:rPr>
      </w:pPr>
    </w:p>
    <w:p w14:paraId="2C1F9EA0" w14:textId="77777777" w:rsidR="00007D24" w:rsidRDefault="00007D24" w:rsidP="00007D24">
      <w:pPr>
        <w:jc w:val="center"/>
        <w:rPr>
          <w:rStyle w:val="Hyperlink"/>
          <w:sz w:val="48"/>
        </w:rPr>
      </w:pPr>
      <w:hyperlink r:id="rId8" w:history="1">
        <w:r>
          <w:rPr>
            <w:rStyle w:val="Hyperlink"/>
            <w:rFonts w:ascii="Calibri" w:hAnsi="Calibri" w:cs="Calibri"/>
            <w:b/>
            <w:bCs/>
            <w:sz w:val="48"/>
            <w:szCs w:val="22"/>
          </w:rPr>
          <w:t>info@taekwondobond.nl</w:t>
        </w:r>
      </w:hyperlink>
    </w:p>
    <w:p w14:paraId="54153611" w14:textId="77777777" w:rsidR="00007D24" w:rsidRDefault="00007D24" w:rsidP="00007D24">
      <w:pPr>
        <w:jc w:val="center"/>
        <w:rPr>
          <w:rStyle w:val="Hyperlink"/>
          <w:rFonts w:ascii="Calibri" w:hAnsi="Calibri" w:cs="Calibri"/>
          <w:b/>
          <w:bCs/>
          <w:sz w:val="48"/>
          <w:szCs w:val="22"/>
        </w:rPr>
      </w:pPr>
    </w:p>
    <w:p w14:paraId="4CC81120" w14:textId="77777777" w:rsidR="005A2A56" w:rsidRPr="00962904" w:rsidRDefault="00007D24" w:rsidP="00CD1168">
      <w:pPr>
        <w:jc w:val="center"/>
      </w:pPr>
      <w:r>
        <w:rPr>
          <w:rStyle w:val="Hyperlink"/>
          <w:rFonts w:ascii="Calibri" w:hAnsi="Calibri" w:cs="Calibri"/>
          <w:b/>
          <w:bCs/>
          <w:color w:val="FF0000"/>
          <w:sz w:val="40"/>
          <w:szCs w:val="22"/>
        </w:rPr>
        <w:t xml:space="preserve">Uiterste inleverdatum is </w:t>
      </w:r>
      <w:r w:rsidR="006C40EB">
        <w:rPr>
          <w:rStyle w:val="Hyperlink"/>
          <w:rFonts w:ascii="Calibri" w:hAnsi="Calibri" w:cs="Calibri"/>
          <w:b/>
          <w:bCs/>
          <w:color w:val="FF0000"/>
          <w:sz w:val="40"/>
          <w:szCs w:val="22"/>
        </w:rPr>
        <w:t xml:space="preserve">zondag 11 januari </w:t>
      </w:r>
      <w:r>
        <w:rPr>
          <w:rStyle w:val="Hyperlink"/>
          <w:rFonts w:ascii="Calibri" w:hAnsi="Calibri" w:cs="Calibri"/>
          <w:b/>
          <w:bCs/>
          <w:color w:val="FF0000"/>
          <w:sz w:val="40"/>
          <w:szCs w:val="22"/>
        </w:rPr>
        <w:t>202</w:t>
      </w:r>
      <w:r w:rsidR="006C40EB">
        <w:rPr>
          <w:rStyle w:val="Hyperlink"/>
          <w:rFonts w:ascii="Calibri" w:hAnsi="Calibri" w:cs="Calibri"/>
          <w:b/>
          <w:bCs/>
          <w:color w:val="FF0000"/>
          <w:sz w:val="40"/>
          <w:szCs w:val="22"/>
        </w:rPr>
        <w:t>6</w:t>
      </w:r>
    </w:p>
    <w:sectPr w:rsidR="005A2A56" w:rsidRPr="00962904" w:rsidSect="00007D2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34879" w14:textId="77777777" w:rsidR="003D48FF" w:rsidRPr="009C5C50" w:rsidRDefault="003D48FF" w:rsidP="00FA3B1E">
      <w:pPr>
        <w:spacing w:line="240" w:lineRule="auto"/>
      </w:pPr>
      <w:r w:rsidRPr="009C5C50">
        <w:separator/>
      </w:r>
    </w:p>
    <w:p w14:paraId="15C01783" w14:textId="77777777" w:rsidR="003D48FF" w:rsidRPr="009C5C50" w:rsidRDefault="003D48FF"/>
  </w:endnote>
  <w:endnote w:type="continuationSeparator" w:id="0">
    <w:p w14:paraId="50366DFA" w14:textId="77777777" w:rsidR="003D48FF" w:rsidRPr="009C5C50" w:rsidRDefault="003D48FF" w:rsidP="00FA3B1E">
      <w:pPr>
        <w:spacing w:line="240" w:lineRule="auto"/>
      </w:pPr>
      <w:r w:rsidRPr="009C5C50">
        <w:continuationSeparator/>
      </w:r>
    </w:p>
    <w:p w14:paraId="5325ED54" w14:textId="77777777" w:rsidR="003D48FF" w:rsidRPr="009C5C50" w:rsidRDefault="003D48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 Web Light">
    <w:charset w:val="00"/>
    <w:family w:val="auto"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 SemiBold">
    <w:charset w:val="00"/>
    <w:family w:val="auto"/>
    <w:pitch w:val="variable"/>
    <w:sig w:usb0="00000007" w:usb1="00000001" w:usb2="00000000" w:usb3="00000000" w:csb0="00000093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C10D79-5027-4269-BE53-929739BD166C}"/>
    <w:embedBold r:id="rId2" w:fontKey="{C7DF2446-DDD1-45CB-99A0-D44103F9EE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pPr w:leftFromText="142" w:rightFromText="142" w:vertAnchor="page" w:horzAnchor="page" w:tblpX="1419" w:tblpY="16076"/>
      <w:tblOverlap w:val="never"/>
      <w:tblW w:w="9354" w:type="dxa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9354"/>
    </w:tblGrid>
    <w:tr w:rsidR="003B718C" w14:paraId="20F6187E" w14:textId="77777777" w:rsidTr="00621BBE">
      <w:tc>
        <w:tcPr>
          <w:tcW w:w="9354" w:type="dxa"/>
        </w:tcPr>
        <w:p w14:paraId="2463BA7D" w14:textId="77777777" w:rsidR="003B718C" w:rsidRDefault="003B718C" w:rsidP="003B718C">
          <w:pPr>
            <w:pStyle w:val="Voettekst"/>
          </w:pPr>
          <w:r w:rsidRPr="00962904">
            <w:t xml:space="preserve">Taekwondo Bond Nederland </w:t>
          </w:r>
          <w:r>
            <w:sym w:font="Wingdings" w:char="F09F"/>
          </w:r>
          <w:r w:rsidRPr="00962904">
            <w:t xml:space="preserve"> Postbus 4360 </w:t>
          </w:r>
          <w:r>
            <w:sym w:font="Wingdings" w:char="F09F"/>
          </w:r>
          <w:r w:rsidRPr="00962904">
            <w:t xml:space="preserve"> 2003 EJ Haarlem </w:t>
          </w:r>
          <w:r>
            <w:sym w:font="Wingdings" w:char="F09F"/>
          </w:r>
          <w:r w:rsidRPr="00962904">
            <w:t xml:space="preserve"> 023-5428867 </w:t>
          </w:r>
          <w:r>
            <w:sym w:font="Wingdings" w:char="F09F"/>
          </w:r>
          <w:r w:rsidRPr="00962904">
            <w:t xml:space="preserve"> </w:t>
          </w:r>
          <w:r>
            <w:t>info@taekwondobond.nl</w:t>
          </w:r>
          <w:r w:rsidRPr="00962904">
            <w:t xml:space="preserve"> </w:t>
          </w:r>
          <w:r>
            <w:sym w:font="Wingdings" w:char="F09F"/>
          </w:r>
          <w:r w:rsidRPr="00962904">
            <w:t xml:space="preserve"> </w:t>
          </w:r>
          <w:r w:rsidRPr="00962904">
            <w:rPr>
              <w:b/>
              <w:bCs/>
            </w:rPr>
            <w:t>taekwondobond.nl</w:t>
          </w:r>
        </w:p>
      </w:tc>
    </w:tr>
  </w:tbl>
  <w:p w14:paraId="1C164D67" w14:textId="77777777" w:rsidR="00962904" w:rsidRDefault="0096290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pPr w:leftFromText="142" w:rightFromText="142" w:vertAnchor="page" w:horzAnchor="page" w:tblpX="1419" w:tblpY="16076"/>
      <w:tblOverlap w:val="never"/>
      <w:tblW w:w="9354" w:type="dxa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9354"/>
    </w:tblGrid>
    <w:tr w:rsidR="00962904" w14:paraId="6FA42F0E" w14:textId="77777777" w:rsidTr="00962904">
      <w:tc>
        <w:tcPr>
          <w:tcW w:w="9354" w:type="dxa"/>
        </w:tcPr>
        <w:p w14:paraId="64F394E6" w14:textId="77777777" w:rsidR="00962904" w:rsidRDefault="00962904" w:rsidP="00962904">
          <w:pPr>
            <w:pStyle w:val="Voettekst"/>
          </w:pPr>
          <w:r w:rsidRPr="00962904">
            <w:t xml:space="preserve">Taekwondo Bond Nederland </w:t>
          </w:r>
          <w:r>
            <w:sym w:font="Wingdings" w:char="F09F"/>
          </w:r>
          <w:r w:rsidRPr="00962904">
            <w:t xml:space="preserve"> Postbus 4360 </w:t>
          </w:r>
          <w:r>
            <w:sym w:font="Wingdings" w:char="F09F"/>
          </w:r>
          <w:r w:rsidRPr="00962904">
            <w:t xml:space="preserve"> 2003 EJ Haarlem </w:t>
          </w:r>
          <w:r>
            <w:sym w:font="Wingdings" w:char="F09F"/>
          </w:r>
          <w:r w:rsidRPr="00962904">
            <w:t xml:space="preserve"> 023-5428867 </w:t>
          </w:r>
          <w:r>
            <w:sym w:font="Wingdings" w:char="F09F"/>
          </w:r>
          <w:r w:rsidRPr="00962904">
            <w:t xml:space="preserve"> </w:t>
          </w:r>
          <w:r>
            <w:t>info@taekwondobond.nl</w:t>
          </w:r>
          <w:r w:rsidRPr="00962904">
            <w:t xml:space="preserve"> </w:t>
          </w:r>
          <w:r>
            <w:sym w:font="Wingdings" w:char="F09F"/>
          </w:r>
          <w:r w:rsidRPr="00962904">
            <w:t xml:space="preserve"> </w:t>
          </w:r>
          <w:r w:rsidRPr="00962904">
            <w:rPr>
              <w:b/>
              <w:bCs/>
            </w:rPr>
            <w:t>taekwondobond.nl</w:t>
          </w:r>
        </w:p>
      </w:tc>
    </w:tr>
  </w:tbl>
  <w:p w14:paraId="08AE1909" w14:textId="77777777" w:rsidR="00962904" w:rsidRPr="00962904" w:rsidRDefault="0096290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E3DD5" w14:textId="77777777" w:rsidR="003D48FF" w:rsidRPr="009C5C50" w:rsidRDefault="003D48FF" w:rsidP="00FA3B1E">
      <w:pPr>
        <w:spacing w:line="240" w:lineRule="auto"/>
      </w:pPr>
      <w:r w:rsidRPr="009C5C50">
        <w:separator/>
      </w:r>
    </w:p>
    <w:p w14:paraId="5606D4E4" w14:textId="77777777" w:rsidR="003D48FF" w:rsidRPr="009C5C50" w:rsidRDefault="003D48FF"/>
  </w:footnote>
  <w:footnote w:type="continuationSeparator" w:id="0">
    <w:p w14:paraId="39F51FCD" w14:textId="77777777" w:rsidR="003D48FF" w:rsidRPr="009C5C50" w:rsidRDefault="003D48FF" w:rsidP="00FA3B1E">
      <w:pPr>
        <w:spacing w:line="240" w:lineRule="auto"/>
      </w:pPr>
      <w:r w:rsidRPr="009C5C50">
        <w:continuationSeparator/>
      </w:r>
    </w:p>
    <w:p w14:paraId="0BD1BE2A" w14:textId="77777777" w:rsidR="003D48FF" w:rsidRPr="009C5C50" w:rsidRDefault="003D48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615CF" w14:textId="77777777" w:rsidR="00913048" w:rsidRDefault="00145B7C">
    <w:pPr>
      <w:pStyle w:val="Koptekst"/>
    </w:pPr>
    <w:r>
      <w:rPr>
        <w:noProof/>
      </w:rPr>
      <w:drawing>
        <wp:anchor distT="0" distB="0" distL="114300" distR="114300" simplePos="0" relativeHeight="251661312" behindDoc="1" locked="1" layoutInCell="1" allowOverlap="1" wp14:anchorId="1A1C38B8" wp14:editId="47B8A7AF">
          <wp:simplePos x="0" y="0"/>
          <wp:positionH relativeFrom="page">
            <wp:posOffset>5372100</wp:posOffset>
          </wp:positionH>
          <wp:positionV relativeFrom="page">
            <wp:posOffset>356870</wp:posOffset>
          </wp:positionV>
          <wp:extent cx="1728000" cy="178352"/>
          <wp:effectExtent l="0" t="0" r="0" b="0"/>
          <wp:wrapNone/>
          <wp:docPr id="945043241" name="TBN_bal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5043241" name="TBN_balk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17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C47E8" w14:textId="77777777" w:rsidR="00962904" w:rsidRDefault="00A139EA" w:rsidP="00962904">
    <w:pPr>
      <w:pStyle w:val="Koptekst"/>
    </w:pPr>
    <w:r>
      <w:rPr>
        <w:noProof/>
      </w:rPr>
      <w:drawing>
        <wp:anchor distT="0" distB="0" distL="114300" distR="114300" simplePos="0" relativeHeight="251660288" behindDoc="1" locked="1" layoutInCell="1" allowOverlap="1" wp14:anchorId="1205D14C" wp14:editId="043B1998">
          <wp:simplePos x="0" y="0"/>
          <wp:positionH relativeFrom="page">
            <wp:posOffset>5372100</wp:posOffset>
          </wp:positionH>
          <wp:positionV relativeFrom="page">
            <wp:posOffset>352425</wp:posOffset>
          </wp:positionV>
          <wp:extent cx="1710720" cy="709200"/>
          <wp:effectExtent l="0" t="0" r="3810" b="0"/>
          <wp:wrapNone/>
          <wp:docPr id="1323625829" name="TBN_logo_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3625829" name="TBN_logo_brief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0720" cy="70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4F5E43" w14:textId="77777777" w:rsidR="00962904" w:rsidRDefault="00962904" w:rsidP="00962904"/>
  <w:p w14:paraId="5CDFCEAF" w14:textId="77777777" w:rsidR="00962904" w:rsidRDefault="00962904" w:rsidP="00962904"/>
  <w:p w14:paraId="1108FF12" w14:textId="77777777" w:rsidR="00962904" w:rsidRDefault="00962904" w:rsidP="00962904"/>
  <w:p w14:paraId="212E1F45" w14:textId="77777777" w:rsidR="00962904" w:rsidRDefault="00962904" w:rsidP="00962904"/>
  <w:p w14:paraId="017269B8" w14:textId="77777777" w:rsidR="00962904" w:rsidRDefault="00962904" w:rsidP="009629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80511"/>
    <w:multiLevelType w:val="multilevel"/>
    <w:tmpl w:val="BB4852EE"/>
    <w:numStyleLink w:val="TBNNummers"/>
  </w:abstractNum>
  <w:abstractNum w:abstractNumId="1" w15:restartNumberingAfterBreak="0">
    <w:nsid w:val="12B72B48"/>
    <w:multiLevelType w:val="multilevel"/>
    <w:tmpl w:val="D7384056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Titillium Web Light" w:hAnsi="Titillium Web Light" w:hint="default"/>
      </w:rPr>
    </w:lvl>
    <w:lvl w:ilvl="1">
      <w:start w:val="1"/>
      <w:numFmt w:val="bullet"/>
      <w:lvlText w:val="-"/>
      <w:lvlJc w:val="left"/>
      <w:pPr>
        <w:tabs>
          <w:tab w:val="num" w:pos="568"/>
        </w:tabs>
        <w:ind w:left="568" w:hanging="284"/>
      </w:pPr>
      <w:rPr>
        <w:rFonts w:ascii="Titillium Web Light" w:hAnsi="Titillium Web Light" w:hint="default"/>
      </w:rPr>
    </w:lvl>
    <w:lvl w:ilvl="2">
      <w:start w:val="1"/>
      <w:numFmt w:val="bullet"/>
      <w:lvlText w:val="&gt;"/>
      <w:lvlJc w:val="left"/>
      <w:pPr>
        <w:tabs>
          <w:tab w:val="num" w:pos="852"/>
        </w:tabs>
        <w:ind w:left="852" w:hanging="284"/>
      </w:pPr>
      <w:rPr>
        <w:rFonts w:ascii="Titillium Web Light" w:hAnsi="Titillium Web Light" w:hint="default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20"/>
        </w:tabs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8"/>
        </w:tabs>
        <w:ind w:left="1988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272"/>
        </w:tabs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556"/>
        </w:tabs>
        <w:ind w:left="2556" w:hanging="284"/>
      </w:pPr>
      <w:rPr>
        <w:rFonts w:ascii="Symbol" w:hAnsi="Symbol" w:hint="default"/>
      </w:rPr>
    </w:lvl>
  </w:abstractNum>
  <w:abstractNum w:abstractNumId="2" w15:restartNumberingAfterBreak="0">
    <w:nsid w:val="16AA30B8"/>
    <w:multiLevelType w:val="multilevel"/>
    <w:tmpl w:val="D7384056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Titillium Web Light" w:hAnsi="Titillium Web Light" w:hint="default"/>
      </w:rPr>
    </w:lvl>
    <w:lvl w:ilvl="1">
      <w:start w:val="1"/>
      <w:numFmt w:val="bullet"/>
      <w:lvlText w:val="-"/>
      <w:lvlJc w:val="left"/>
      <w:pPr>
        <w:tabs>
          <w:tab w:val="num" w:pos="568"/>
        </w:tabs>
        <w:ind w:left="568" w:hanging="284"/>
      </w:pPr>
      <w:rPr>
        <w:rFonts w:ascii="Titillium Web Light" w:hAnsi="Titillium Web Light" w:hint="default"/>
      </w:rPr>
    </w:lvl>
    <w:lvl w:ilvl="2">
      <w:start w:val="1"/>
      <w:numFmt w:val="bullet"/>
      <w:lvlText w:val="&gt;"/>
      <w:lvlJc w:val="left"/>
      <w:pPr>
        <w:tabs>
          <w:tab w:val="num" w:pos="852"/>
        </w:tabs>
        <w:ind w:left="852" w:hanging="284"/>
      </w:pPr>
      <w:rPr>
        <w:rFonts w:ascii="Titillium Web Light" w:hAnsi="Titillium Web Light" w:hint="default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20"/>
        </w:tabs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8"/>
        </w:tabs>
        <w:ind w:left="1988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272"/>
        </w:tabs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556"/>
        </w:tabs>
        <w:ind w:left="2556" w:hanging="284"/>
      </w:pPr>
      <w:rPr>
        <w:rFonts w:ascii="Symbol" w:hAnsi="Symbol" w:hint="default"/>
      </w:rPr>
    </w:lvl>
  </w:abstractNum>
  <w:abstractNum w:abstractNumId="3" w15:restartNumberingAfterBreak="0">
    <w:nsid w:val="17E1560E"/>
    <w:multiLevelType w:val="multilevel"/>
    <w:tmpl w:val="BB4852E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852"/>
        </w:tabs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6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20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04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4" w15:restartNumberingAfterBreak="0">
    <w:nsid w:val="21F2699E"/>
    <w:multiLevelType w:val="hybridMultilevel"/>
    <w:tmpl w:val="2FECFAF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920B3"/>
    <w:multiLevelType w:val="multilevel"/>
    <w:tmpl w:val="4DAE6C28"/>
    <w:lvl w:ilvl="0">
      <w:start w:val="1"/>
      <w:numFmt w:val="bullet"/>
      <w:pStyle w:val="Opsomming"/>
      <w:lvlText w:val="•"/>
      <w:lvlJc w:val="left"/>
      <w:pPr>
        <w:tabs>
          <w:tab w:val="num" w:pos="284"/>
        </w:tabs>
        <w:ind w:left="284" w:hanging="284"/>
      </w:pPr>
      <w:rPr>
        <w:rFonts w:ascii="Titillium Web Light" w:hAnsi="Titillium Web Light" w:hint="default"/>
      </w:rPr>
    </w:lvl>
    <w:lvl w:ilvl="1">
      <w:start w:val="1"/>
      <w:numFmt w:val="bullet"/>
      <w:lvlText w:val="-"/>
      <w:lvlJc w:val="left"/>
      <w:pPr>
        <w:tabs>
          <w:tab w:val="num" w:pos="568"/>
        </w:tabs>
        <w:ind w:left="568" w:hanging="284"/>
      </w:pPr>
      <w:rPr>
        <w:rFonts w:ascii="Titillium Web Light" w:hAnsi="Titillium Web Light" w:hint="default"/>
      </w:rPr>
    </w:lvl>
    <w:lvl w:ilvl="2">
      <w:start w:val="1"/>
      <w:numFmt w:val="bullet"/>
      <w:lvlText w:val="&gt;"/>
      <w:lvlJc w:val="left"/>
      <w:pPr>
        <w:tabs>
          <w:tab w:val="num" w:pos="852"/>
        </w:tabs>
        <w:ind w:left="852" w:hanging="284"/>
      </w:pPr>
      <w:rPr>
        <w:rFonts w:ascii="Titillium Web Light" w:hAnsi="Titillium Web Light" w:hint="default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20"/>
        </w:tabs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8"/>
        </w:tabs>
        <w:ind w:left="1988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272"/>
        </w:tabs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556"/>
        </w:tabs>
        <w:ind w:left="2556" w:hanging="284"/>
      </w:pPr>
      <w:rPr>
        <w:rFonts w:ascii="Symbol" w:hAnsi="Symbol" w:hint="default"/>
      </w:rPr>
    </w:lvl>
  </w:abstractNum>
  <w:abstractNum w:abstractNumId="6" w15:restartNumberingAfterBreak="0">
    <w:nsid w:val="23B21055"/>
    <w:multiLevelType w:val="hybridMultilevel"/>
    <w:tmpl w:val="A410AB0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E6FF5"/>
    <w:multiLevelType w:val="multilevel"/>
    <w:tmpl w:val="D7384056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Titillium Web Light" w:hAnsi="Titillium Web Light" w:hint="default"/>
      </w:rPr>
    </w:lvl>
    <w:lvl w:ilvl="1">
      <w:start w:val="1"/>
      <w:numFmt w:val="bullet"/>
      <w:lvlText w:val="-"/>
      <w:lvlJc w:val="left"/>
      <w:pPr>
        <w:tabs>
          <w:tab w:val="num" w:pos="568"/>
        </w:tabs>
        <w:ind w:left="568" w:hanging="284"/>
      </w:pPr>
      <w:rPr>
        <w:rFonts w:ascii="Titillium Web Light" w:hAnsi="Titillium Web Light" w:hint="default"/>
      </w:rPr>
    </w:lvl>
    <w:lvl w:ilvl="2">
      <w:start w:val="1"/>
      <w:numFmt w:val="bullet"/>
      <w:lvlText w:val="&gt;"/>
      <w:lvlJc w:val="left"/>
      <w:pPr>
        <w:tabs>
          <w:tab w:val="num" w:pos="852"/>
        </w:tabs>
        <w:ind w:left="852" w:hanging="284"/>
      </w:pPr>
      <w:rPr>
        <w:rFonts w:ascii="Titillium Web Light" w:hAnsi="Titillium Web Light" w:hint="default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20"/>
        </w:tabs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8"/>
        </w:tabs>
        <w:ind w:left="1988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272"/>
        </w:tabs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556"/>
        </w:tabs>
        <w:ind w:left="2556" w:hanging="284"/>
      </w:pPr>
      <w:rPr>
        <w:rFonts w:ascii="Symbol" w:hAnsi="Symbol" w:hint="default"/>
      </w:rPr>
    </w:lvl>
  </w:abstractNum>
  <w:abstractNum w:abstractNumId="8" w15:restartNumberingAfterBreak="0">
    <w:nsid w:val="2CFA40F7"/>
    <w:multiLevelType w:val="multilevel"/>
    <w:tmpl w:val="D7384056"/>
    <w:numStyleLink w:val="TBNOpsomming"/>
  </w:abstractNum>
  <w:abstractNum w:abstractNumId="9" w15:restartNumberingAfterBreak="0">
    <w:nsid w:val="2E344C27"/>
    <w:multiLevelType w:val="multilevel"/>
    <w:tmpl w:val="D7384056"/>
    <w:numStyleLink w:val="TBNOpsomming"/>
  </w:abstractNum>
  <w:abstractNum w:abstractNumId="10" w15:restartNumberingAfterBreak="0">
    <w:nsid w:val="399B260A"/>
    <w:multiLevelType w:val="multilevel"/>
    <w:tmpl w:val="D7384056"/>
    <w:styleLink w:val="TBNOpsomming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Titillium Web Light" w:hAnsi="Titillium Web Light" w:hint="default"/>
      </w:rPr>
    </w:lvl>
    <w:lvl w:ilvl="1">
      <w:start w:val="1"/>
      <w:numFmt w:val="bullet"/>
      <w:lvlText w:val="-"/>
      <w:lvlJc w:val="left"/>
      <w:pPr>
        <w:tabs>
          <w:tab w:val="num" w:pos="568"/>
        </w:tabs>
        <w:ind w:left="568" w:hanging="284"/>
      </w:pPr>
      <w:rPr>
        <w:rFonts w:ascii="Titillium Web Light" w:hAnsi="Titillium Web Light" w:hint="default"/>
      </w:rPr>
    </w:lvl>
    <w:lvl w:ilvl="2">
      <w:start w:val="1"/>
      <w:numFmt w:val="bullet"/>
      <w:lvlText w:val="&gt;"/>
      <w:lvlJc w:val="left"/>
      <w:pPr>
        <w:tabs>
          <w:tab w:val="num" w:pos="852"/>
        </w:tabs>
        <w:ind w:left="852" w:hanging="284"/>
      </w:pPr>
      <w:rPr>
        <w:rFonts w:ascii="Titillium Web Light" w:hAnsi="Titillium Web Light" w:hint="default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20"/>
        </w:tabs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8"/>
        </w:tabs>
        <w:ind w:left="1988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272"/>
        </w:tabs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556"/>
        </w:tabs>
        <w:ind w:left="2556" w:hanging="284"/>
      </w:pPr>
      <w:rPr>
        <w:rFonts w:ascii="Symbol" w:hAnsi="Symbol" w:hint="default"/>
      </w:rPr>
    </w:lvl>
  </w:abstractNum>
  <w:abstractNum w:abstractNumId="11" w15:restartNumberingAfterBreak="0">
    <w:nsid w:val="471830B6"/>
    <w:multiLevelType w:val="multilevel"/>
    <w:tmpl w:val="BB4852E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852"/>
        </w:tabs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6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20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04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12" w15:restartNumberingAfterBreak="0">
    <w:nsid w:val="4C121C06"/>
    <w:multiLevelType w:val="hybridMultilevel"/>
    <w:tmpl w:val="6A2A64F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283B05"/>
    <w:multiLevelType w:val="multilevel"/>
    <w:tmpl w:val="BB4852EE"/>
    <w:numStyleLink w:val="TBNNummers"/>
  </w:abstractNum>
  <w:abstractNum w:abstractNumId="14" w15:restartNumberingAfterBreak="0">
    <w:nsid w:val="4FB521E0"/>
    <w:multiLevelType w:val="multilevel"/>
    <w:tmpl w:val="BB4852EE"/>
    <w:styleLink w:val="TBNNummers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852"/>
        </w:tabs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6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20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04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15" w15:restartNumberingAfterBreak="0">
    <w:nsid w:val="507B3F4A"/>
    <w:multiLevelType w:val="multilevel"/>
    <w:tmpl w:val="D7384056"/>
    <w:numStyleLink w:val="TBNOpsomming"/>
  </w:abstractNum>
  <w:abstractNum w:abstractNumId="16" w15:restartNumberingAfterBreak="0">
    <w:nsid w:val="514A5D89"/>
    <w:multiLevelType w:val="multilevel"/>
    <w:tmpl w:val="EB14F2C2"/>
    <w:lvl w:ilvl="0">
      <w:start w:val="1"/>
      <w:numFmt w:val="decimal"/>
      <w:pStyle w:val="Nummering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2"/>
        </w:tabs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6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20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04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17" w15:restartNumberingAfterBreak="0">
    <w:nsid w:val="5F90614C"/>
    <w:multiLevelType w:val="multilevel"/>
    <w:tmpl w:val="BB4852EE"/>
    <w:numStyleLink w:val="TBNNummers"/>
  </w:abstractNum>
  <w:abstractNum w:abstractNumId="18" w15:restartNumberingAfterBreak="0">
    <w:nsid w:val="615D66A0"/>
    <w:multiLevelType w:val="multilevel"/>
    <w:tmpl w:val="EA6E4540"/>
    <w:lvl w:ilvl="0">
      <w:start w:val="1"/>
      <w:numFmt w:val="decimal"/>
      <w:pStyle w:val="Kop1"/>
      <w:lvlText w:val="%1"/>
      <w:lvlJc w:val="left"/>
      <w:pPr>
        <w:tabs>
          <w:tab w:val="num" w:pos="0"/>
        </w:tabs>
        <w:ind w:left="0" w:hanging="1701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0"/>
        </w:tabs>
        <w:ind w:left="0" w:hanging="1701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0"/>
        </w:tabs>
        <w:ind w:left="0" w:hanging="1701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0"/>
        </w:tabs>
        <w:ind w:left="0" w:hanging="1701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0"/>
        </w:tabs>
        <w:ind w:left="0" w:hanging="1701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0"/>
        </w:tabs>
        <w:ind w:left="0" w:hanging="1701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0"/>
        </w:tabs>
        <w:ind w:left="0" w:hanging="1701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0"/>
        </w:tabs>
        <w:ind w:left="0" w:hanging="1701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0"/>
        </w:tabs>
        <w:ind w:left="0" w:hanging="1701"/>
      </w:pPr>
      <w:rPr>
        <w:rFonts w:hint="default"/>
      </w:rPr>
    </w:lvl>
  </w:abstractNum>
  <w:abstractNum w:abstractNumId="19" w15:restartNumberingAfterBreak="0">
    <w:nsid w:val="66047911"/>
    <w:multiLevelType w:val="multilevel"/>
    <w:tmpl w:val="D7384056"/>
    <w:numStyleLink w:val="TBNOpsomming"/>
  </w:abstractNum>
  <w:abstractNum w:abstractNumId="20" w15:restartNumberingAfterBreak="0">
    <w:nsid w:val="665A5F95"/>
    <w:multiLevelType w:val="multilevel"/>
    <w:tmpl w:val="BB4852EE"/>
    <w:numStyleLink w:val="TBNNummers"/>
  </w:abstractNum>
  <w:abstractNum w:abstractNumId="21" w15:restartNumberingAfterBreak="0">
    <w:nsid w:val="6E057919"/>
    <w:multiLevelType w:val="multilevel"/>
    <w:tmpl w:val="D7384056"/>
    <w:numStyleLink w:val="TBNOpsomming"/>
  </w:abstractNum>
  <w:abstractNum w:abstractNumId="22" w15:restartNumberingAfterBreak="0">
    <w:nsid w:val="7A9B5D33"/>
    <w:multiLevelType w:val="multilevel"/>
    <w:tmpl w:val="D7384056"/>
    <w:numStyleLink w:val="TBNOpsomming"/>
  </w:abstractNum>
  <w:num w:numId="1" w16cid:durableId="1068923238">
    <w:abstractNumId w:val="15"/>
  </w:num>
  <w:num w:numId="2" w16cid:durableId="1269464832">
    <w:abstractNumId w:val="10"/>
  </w:num>
  <w:num w:numId="3" w16cid:durableId="1165508620">
    <w:abstractNumId w:val="8"/>
  </w:num>
  <w:num w:numId="4" w16cid:durableId="946617632">
    <w:abstractNumId w:val="9"/>
  </w:num>
  <w:num w:numId="5" w16cid:durableId="1590579617">
    <w:abstractNumId w:val="12"/>
  </w:num>
  <w:num w:numId="6" w16cid:durableId="853493511">
    <w:abstractNumId w:val="4"/>
  </w:num>
  <w:num w:numId="7" w16cid:durableId="1304191513">
    <w:abstractNumId w:val="19"/>
  </w:num>
  <w:num w:numId="8" w16cid:durableId="20711745">
    <w:abstractNumId w:val="22"/>
  </w:num>
  <w:num w:numId="9" w16cid:durableId="1994135388">
    <w:abstractNumId w:val="20"/>
  </w:num>
  <w:num w:numId="10" w16cid:durableId="109787200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40305423">
    <w:abstractNumId w:val="14"/>
  </w:num>
  <w:num w:numId="12" w16cid:durableId="788934093">
    <w:abstractNumId w:val="11"/>
  </w:num>
  <w:num w:numId="13" w16cid:durableId="531308468">
    <w:abstractNumId w:val="0"/>
  </w:num>
  <w:num w:numId="14" w16cid:durableId="1973629151">
    <w:abstractNumId w:val="2"/>
  </w:num>
  <w:num w:numId="15" w16cid:durableId="597296948">
    <w:abstractNumId w:val="3"/>
  </w:num>
  <w:num w:numId="16" w16cid:durableId="1093428244">
    <w:abstractNumId w:val="7"/>
  </w:num>
  <w:num w:numId="17" w16cid:durableId="1295453712">
    <w:abstractNumId w:val="5"/>
  </w:num>
  <w:num w:numId="18" w16cid:durableId="389035356">
    <w:abstractNumId w:val="16"/>
  </w:num>
  <w:num w:numId="19" w16cid:durableId="88644987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01315063">
    <w:abstractNumId w:val="17"/>
  </w:num>
  <w:num w:numId="21" w16cid:durableId="1279606773">
    <w:abstractNumId w:val="13"/>
  </w:num>
  <w:num w:numId="22" w16cid:durableId="2016229385">
    <w:abstractNumId w:val="21"/>
  </w:num>
  <w:num w:numId="23" w16cid:durableId="987394262">
    <w:abstractNumId w:val="1"/>
  </w:num>
  <w:num w:numId="24" w16cid:durableId="2062437313">
    <w:abstractNumId w:val="18"/>
  </w:num>
  <w:num w:numId="25" w16cid:durableId="1716465422">
    <w:abstractNumId w:val="18"/>
  </w:num>
  <w:num w:numId="26" w16cid:durableId="110723809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134685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775"/>
    <w:rsid w:val="00003FFF"/>
    <w:rsid w:val="00007D24"/>
    <w:rsid w:val="00020C7F"/>
    <w:rsid w:val="00026FBE"/>
    <w:rsid w:val="000305AE"/>
    <w:rsid w:val="00032C1E"/>
    <w:rsid w:val="00034933"/>
    <w:rsid w:val="000555F9"/>
    <w:rsid w:val="00066EBD"/>
    <w:rsid w:val="00072080"/>
    <w:rsid w:val="00083245"/>
    <w:rsid w:val="000A20B1"/>
    <w:rsid w:val="000B0680"/>
    <w:rsid w:val="000B1220"/>
    <w:rsid w:val="000C2AD1"/>
    <w:rsid w:val="000E1D0C"/>
    <w:rsid w:val="000F67B7"/>
    <w:rsid w:val="00112229"/>
    <w:rsid w:val="001148C4"/>
    <w:rsid w:val="00120048"/>
    <w:rsid w:val="00124C58"/>
    <w:rsid w:val="0013675F"/>
    <w:rsid w:val="00140BA8"/>
    <w:rsid w:val="00141E06"/>
    <w:rsid w:val="00145B7C"/>
    <w:rsid w:val="001668C5"/>
    <w:rsid w:val="0019752D"/>
    <w:rsid w:val="001A48C0"/>
    <w:rsid w:val="001F06E9"/>
    <w:rsid w:val="001F4BE6"/>
    <w:rsid w:val="00205D8E"/>
    <w:rsid w:val="0024165F"/>
    <w:rsid w:val="002F1415"/>
    <w:rsid w:val="003108C1"/>
    <w:rsid w:val="00320607"/>
    <w:rsid w:val="00335A9B"/>
    <w:rsid w:val="00346611"/>
    <w:rsid w:val="00346760"/>
    <w:rsid w:val="00360279"/>
    <w:rsid w:val="0036052D"/>
    <w:rsid w:val="00370A25"/>
    <w:rsid w:val="00392C20"/>
    <w:rsid w:val="00393929"/>
    <w:rsid w:val="003B718C"/>
    <w:rsid w:val="003C4B83"/>
    <w:rsid w:val="003C7075"/>
    <w:rsid w:val="003D443D"/>
    <w:rsid w:val="003D48FF"/>
    <w:rsid w:val="003E2392"/>
    <w:rsid w:val="004162D8"/>
    <w:rsid w:val="0042091C"/>
    <w:rsid w:val="0043093E"/>
    <w:rsid w:val="004477E1"/>
    <w:rsid w:val="00461811"/>
    <w:rsid w:val="0047518C"/>
    <w:rsid w:val="0047772C"/>
    <w:rsid w:val="004877D2"/>
    <w:rsid w:val="004A3952"/>
    <w:rsid w:val="004A6775"/>
    <w:rsid w:val="004B666E"/>
    <w:rsid w:val="004B6EAD"/>
    <w:rsid w:val="004C0DF3"/>
    <w:rsid w:val="004E02AA"/>
    <w:rsid w:val="004F1962"/>
    <w:rsid w:val="004F1C02"/>
    <w:rsid w:val="004F5902"/>
    <w:rsid w:val="0051689B"/>
    <w:rsid w:val="005239A5"/>
    <w:rsid w:val="005259FD"/>
    <w:rsid w:val="00526BA3"/>
    <w:rsid w:val="00544691"/>
    <w:rsid w:val="00550E88"/>
    <w:rsid w:val="0058708B"/>
    <w:rsid w:val="005A2A56"/>
    <w:rsid w:val="005C1290"/>
    <w:rsid w:val="005D2350"/>
    <w:rsid w:val="0060685E"/>
    <w:rsid w:val="00613116"/>
    <w:rsid w:val="0061340A"/>
    <w:rsid w:val="00633216"/>
    <w:rsid w:val="00640DD8"/>
    <w:rsid w:val="0064566A"/>
    <w:rsid w:val="0066208B"/>
    <w:rsid w:val="00662EC2"/>
    <w:rsid w:val="00666E5F"/>
    <w:rsid w:val="006764A8"/>
    <w:rsid w:val="00691615"/>
    <w:rsid w:val="006C40EB"/>
    <w:rsid w:val="006C60C6"/>
    <w:rsid w:val="006D6F47"/>
    <w:rsid w:val="006D7F4F"/>
    <w:rsid w:val="006F0205"/>
    <w:rsid w:val="007054FE"/>
    <w:rsid w:val="007169DB"/>
    <w:rsid w:val="007248F4"/>
    <w:rsid w:val="007322CF"/>
    <w:rsid w:val="00732665"/>
    <w:rsid w:val="0073763E"/>
    <w:rsid w:val="007411B2"/>
    <w:rsid w:val="00742AFD"/>
    <w:rsid w:val="00747516"/>
    <w:rsid w:val="00751409"/>
    <w:rsid w:val="0076598B"/>
    <w:rsid w:val="00781AF2"/>
    <w:rsid w:val="00787C4B"/>
    <w:rsid w:val="00794311"/>
    <w:rsid w:val="007A4183"/>
    <w:rsid w:val="007C6F5E"/>
    <w:rsid w:val="007E224D"/>
    <w:rsid w:val="007E2C2A"/>
    <w:rsid w:val="007E5F5F"/>
    <w:rsid w:val="007F2644"/>
    <w:rsid w:val="007F7DA2"/>
    <w:rsid w:val="00803FCD"/>
    <w:rsid w:val="00813D6E"/>
    <w:rsid w:val="0082202E"/>
    <w:rsid w:val="00823629"/>
    <w:rsid w:val="00824285"/>
    <w:rsid w:val="00833702"/>
    <w:rsid w:val="008540E5"/>
    <w:rsid w:val="00863D59"/>
    <w:rsid w:val="00872E29"/>
    <w:rsid w:val="0088415B"/>
    <w:rsid w:val="0088670F"/>
    <w:rsid w:val="008956EA"/>
    <w:rsid w:val="008C085C"/>
    <w:rsid w:val="008C453E"/>
    <w:rsid w:val="00913048"/>
    <w:rsid w:val="009154C9"/>
    <w:rsid w:val="00925AFB"/>
    <w:rsid w:val="009451B4"/>
    <w:rsid w:val="00962904"/>
    <w:rsid w:val="00973C98"/>
    <w:rsid w:val="0098210F"/>
    <w:rsid w:val="00991594"/>
    <w:rsid w:val="009A2977"/>
    <w:rsid w:val="009A3D31"/>
    <w:rsid w:val="009A5038"/>
    <w:rsid w:val="009C33AB"/>
    <w:rsid w:val="009C51B2"/>
    <w:rsid w:val="009C5C50"/>
    <w:rsid w:val="009D2DD3"/>
    <w:rsid w:val="009D5306"/>
    <w:rsid w:val="009F5A12"/>
    <w:rsid w:val="009F727E"/>
    <w:rsid w:val="00A073CC"/>
    <w:rsid w:val="00A1351E"/>
    <w:rsid w:val="00A139EA"/>
    <w:rsid w:val="00A4294C"/>
    <w:rsid w:val="00A57F27"/>
    <w:rsid w:val="00A66A0B"/>
    <w:rsid w:val="00A72DB9"/>
    <w:rsid w:val="00AB367C"/>
    <w:rsid w:val="00AB701A"/>
    <w:rsid w:val="00AE5FF9"/>
    <w:rsid w:val="00AF2B7C"/>
    <w:rsid w:val="00B1726F"/>
    <w:rsid w:val="00B22037"/>
    <w:rsid w:val="00B41B65"/>
    <w:rsid w:val="00B757C7"/>
    <w:rsid w:val="00B95113"/>
    <w:rsid w:val="00BA62CD"/>
    <w:rsid w:val="00BB3324"/>
    <w:rsid w:val="00BD5E28"/>
    <w:rsid w:val="00BF163E"/>
    <w:rsid w:val="00C3397E"/>
    <w:rsid w:val="00C804AF"/>
    <w:rsid w:val="00C84004"/>
    <w:rsid w:val="00CD1168"/>
    <w:rsid w:val="00CE246E"/>
    <w:rsid w:val="00D34F05"/>
    <w:rsid w:val="00D4090D"/>
    <w:rsid w:val="00D51F82"/>
    <w:rsid w:val="00D76D07"/>
    <w:rsid w:val="00D80EAB"/>
    <w:rsid w:val="00D86F2B"/>
    <w:rsid w:val="00D901E3"/>
    <w:rsid w:val="00D9073C"/>
    <w:rsid w:val="00D97B92"/>
    <w:rsid w:val="00DA3436"/>
    <w:rsid w:val="00DB1E8C"/>
    <w:rsid w:val="00DB4D82"/>
    <w:rsid w:val="00DD7B4B"/>
    <w:rsid w:val="00DF565F"/>
    <w:rsid w:val="00E010F5"/>
    <w:rsid w:val="00E02010"/>
    <w:rsid w:val="00E11B27"/>
    <w:rsid w:val="00E66F6D"/>
    <w:rsid w:val="00E8408B"/>
    <w:rsid w:val="00E90D9F"/>
    <w:rsid w:val="00EB57B6"/>
    <w:rsid w:val="00EC213B"/>
    <w:rsid w:val="00EC3F89"/>
    <w:rsid w:val="00EC7E94"/>
    <w:rsid w:val="00ED6FD4"/>
    <w:rsid w:val="00EE08D6"/>
    <w:rsid w:val="00EE3DAC"/>
    <w:rsid w:val="00EE6125"/>
    <w:rsid w:val="00EE716D"/>
    <w:rsid w:val="00EF2854"/>
    <w:rsid w:val="00EF7995"/>
    <w:rsid w:val="00F024D3"/>
    <w:rsid w:val="00F02DA5"/>
    <w:rsid w:val="00F11843"/>
    <w:rsid w:val="00F16130"/>
    <w:rsid w:val="00F2703E"/>
    <w:rsid w:val="00F322F8"/>
    <w:rsid w:val="00F327CE"/>
    <w:rsid w:val="00F422E6"/>
    <w:rsid w:val="00F45046"/>
    <w:rsid w:val="00F62038"/>
    <w:rsid w:val="00F957C0"/>
    <w:rsid w:val="00FA187A"/>
    <w:rsid w:val="00FA3B1E"/>
    <w:rsid w:val="00FB0787"/>
    <w:rsid w:val="00FC2D0A"/>
    <w:rsid w:val="00FD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89B6C4"/>
  <w14:discardImageEditingData/>
  <w15:chartTrackingRefBased/>
  <w15:docId w15:val="{3BA06B3E-5E82-47A5-B1C4-B22BF21A4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18"/>
        <w:szCs w:val="18"/>
        <w:lang w:val="nl-NL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semiHidden="1" w:uiPriority="39" w:unhideWhenUsed="1"/>
    <w:lsdException w:name="toc 3" w:uiPriority="39"/>
    <w:lsdException w:name="toc 4" w:uiPriority="39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13048"/>
  </w:style>
  <w:style w:type="paragraph" w:styleId="Kop1">
    <w:name w:val="heading 1"/>
    <w:next w:val="Standaard"/>
    <w:link w:val="Kop1Char"/>
    <w:uiPriority w:val="9"/>
    <w:rsid w:val="00F024D3"/>
    <w:pPr>
      <w:keepNext/>
      <w:keepLines/>
      <w:numPr>
        <w:numId w:val="25"/>
      </w:numPr>
      <w:spacing w:after="720" w:line="520" w:lineRule="atLeast"/>
      <w:outlineLvl w:val="0"/>
    </w:pPr>
    <w:rPr>
      <w:rFonts w:asciiTheme="majorHAnsi" w:eastAsiaTheme="majorEastAsia" w:hAnsiTheme="majorHAnsi" w:cstheme="majorBidi"/>
      <w:sz w:val="44"/>
      <w:szCs w:val="32"/>
    </w:rPr>
  </w:style>
  <w:style w:type="paragraph" w:styleId="Kop2">
    <w:name w:val="heading 2"/>
    <w:next w:val="Standaard"/>
    <w:link w:val="Kop2Char"/>
    <w:uiPriority w:val="9"/>
    <w:rsid w:val="00526BA3"/>
    <w:pPr>
      <w:keepNext/>
      <w:keepLines/>
      <w:numPr>
        <w:ilvl w:val="1"/>
        <w:numId w:val="25"/>
      </w:numPr>
      <w:spacing w:before="120"/>
      <w:outlineLvl w:val="1"/>
    </w:pPr>
    <w:rPr>
      <w:rFonts w:asciiTheme="majorHAnsi" w:eastAsiaTheme="majorEastAsia" w:hAnsiTheme="majorHAnsi" w:cstheme="majorBidi"/>
      <w:sz w:val="24"/>
      <w:szCs w:val="26"/>
    </w:rPr>
  </w:style>
  <w:style w:type="paragraph" w:styleId="Kop3">
    <w:name w:val="heading 3"/>
    <w:next w:val="Standaard"/>
    <w:link w:val="Kop3Char"/>
    <w:uiPriority w:val="9"/>
    <w:rsid w:val="00E8408B"/>
    <w:pPr>
      <w:keepNext/>
      <w:keepLines/>
      <w:numPr>
        <w:ilvl w:val="2"/>
        <w:numId w:val="25"/>
      </w:numPr>
      <w:spacing w:before="4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823629"/>
    <w:pPr>
      <w:keepNext/>
      <w:keepLines/>
      <w:numPr>
        <w:ilvl w:val="3"/>
        <w:numId w:val="2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AAAAAA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823629"/>
    <w:pPr>
      <w:keepNext/>
      <w:keepLines/>
      <w:numPr>
        <w:ilvl w:val="4"/>
        <w:numId w:val="25"/>
      </w:numPr>
      <w:spacing w:before="40"/>
      <w:outlineLvl w:val="4"/>
    </w:pPr>
    <w:rPr>
      <w:rFonts w:asciiTheme="majorHAnsi" w:eastAsiaTheme="majorEastAsia" w:hAnsiTheme="majorHAnsi" w:cstheme="majorBidi"/>
      <w:color w:val="AAAAAA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823629"/>
    <w:pPr>
      <w:keepNext/>
      <w:keepLines/>
      <w:numPr>
        <w:ilvl w:val="5"/>
        <w:numId w:val="25"/>
      </w:numPr>
      <w:spacing w:before="40"/>
      <w:outlineLvl w:val="5"/>
    </w:pPr>
    <w:rPr>
      <w:rFonts w:asciiTheme="majorHAnsi" w:eastAsiaTheme="majorEastAsia" w:hAnsiTheme="majorHAnsi" w:cstheme="majorBidi"/>
      <w:color w:val="717171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823629"/>
    <w:pPr>
      <w:keepNext/>
      <w:keepLines/>
      <w:numPr>
        <w:ilvl w:val="6"/>
        <w:numId w:val="2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17171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823629"/>
    <w:pPr>
      <w:keepNext/>
      <w:keepLines/>
      <w:numPr>
        <w:ilvl w:val="7"/>
        <w:numId w:val="2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823629"/>
    <w:pPr>
      <w:keepNext/>
      <w:keepLines/>
      <w:numPr>
        <w:ilvl w:val="8"/>
        <w:numId w:val="2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024D3"/>
    <w:rPr>
      <w:rFonts w:asciiTheme="majorHAnsi" w:eastAsiaTheme="majorEastAsia" w:hAnsiTheme="majorHAnsi" w:cstheme="majorBidi"/>
      <w:sz w:val="44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526BA3"/>
    <w:rPr>
      <w:rFonts w:asciiTheme="majorHAnsi" w:eastAsiaTheme="majorEastAsia" w:hAnsiTheme="majorHAnsi" w:cstheme="majorBidi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E8408B"/>
    <w:rPr>
      <w:rFonts w:asciiTheme="majorHAnsi" w:eastAsiaTheme="majorEastAsia" w:hAnsiTheme="majorHAnsi" w:cstheme="majorBidi"/>
      <w:szCs w:val="24"/>
    </w:rPr>
  </w:style>
  <w:style w:type="paragraph" w:styleId="Titel">
    <w:name w:val="Title"/>
    <w:link w:val="TitelChar"/>
    <w:uiPriority w:val="10"/>
    <w:rsid w:val="00824285"/>
    <w:pPr>
      <w:spacing w:after="600" w:line="760" w:lineRule="exact"/>
      <w:contextualSpacing/>
    </w:pPr>
    <w:rPr>
      <w:rFonts w:asciiTheme="majorHAnsi" w:eastAsiaTheme="majorEastAsia" w:hAnsiTheme="majorHAnsi" w:cstheme="majorBidi"/>
      <w:spacing w:val="-10"/>
      <w:kern w:val="28"/>
      <w:sz w:val="7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24285"/>
    <w:rPr>
      <w:rFonts w:asciiTheme="majorHAnsi" w:eastAsiaTheme="majorEastAsia" w:hAnsiTheme="majorHAnsi" w:cstheme="majorBidi"/>
      <w:spacing w:val="-10"/>
      <w:kern w:val="28"/>
      <w:sz w:val="70"/>
      <w:szCs w:val="56"/>
    </w:rPr>
  </w:style>
  <w:style w:type="paragraph" w:styleId="Ondertitel">
    <w:name w:val="Subtitle"/>
    <w:link w:val="OndertitelChar"/>
    <w:uiPriority w:val="11"/>
    <w:rsid w:val="00824285"/>
    <w:pPr>
      <w:numPr>
        <w:ilvl w:val="1"/>
      </w:numPr>
      <w:spacing w:line="400" w:lineRule="atLeast"/>
    </w:pPr>
    <w:rPr>
      <w:rFonts w:ascii="Titillium Web" w:eastAsiaTheme="minorEastAsia" w:hAnsi="Titillium Web"/>
      <w:i/>
      <w:sz w:val="3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24285"/>
    <w:rPr>
      <w:rFonts w:ascii="Titillium Web" w:eastAsiaTheme="minorEastAsia" w:hAnsi="Titillium Web"/>
      <w:i/>
      <w:sz w:val="30"/>
      <w:szCs w:val="22"/>
    </w:rPr>
  </w:style>
  <w:style w:type="paragraph" w:customStyle="1" w:styleId="OndertitelWit">
    <w:name w:val="Ondertitel Wit"/>
    <w:basedOn w:val="Ondertitel"/>
    <w:next w:val="Standaard"/>
    <w:uiPriority w:val="11"/>
    <w:rsid w:val="007054FE"/>
    <w:rPr>
      <w:noProof/>
      <w:color w:val="FFFFFF" w:themeColor="background1"/>
      <w:lang w:val="en-GB"/>
    </w:rPr>
  </w:style>
  <w:style w:type="paragraph" w:customStyle="1" w:styleId="TitelWit">
    <w:name w:val="Titel Wit"/>
    <w:basedOn w:val="Titel"/>
    <w:uiPriority w:val="10"/>
    <w:rsid w:val="007054FE"/>
    <w:rPr>
      <w:noProof/>
      <w:color w:val="FFFFFF" w:themeColor="background1"/>
    </w:rPr>
  </w:style>
  <w:style w:type="paragraph" w:customStyle="1" w:styleId="Auteur">
    <w:name w:val="Auteur"/>
    <w:next w:val="Standaard"/>
    <w:uiPriority w:val="12"/>
    <w:rsid w:val="00824285"/>
    <w:rPr>
      <w:rFonts w:asciiTheme="majorHAnsi" w:hAnsiTheme="majorHAnsi"/>
      <w:noProof/>
      <w:color w:val="000000" w:themeColor="text1"/>
    </w:rPr>
  </w:style>
  <w:style w:type="paragraph" w:customStyle="1" w:styleId="Intro">
    <w:name w:val="Intro"/>
    <w:next w:val="Standaard"/>
    <w:uiPriority w:val="5"/>
    <w:rsid w:val="00BA62CD"/>
    <w:pPr>
      <w:spacing w:after="290"/>
    </w:pPr>
    <w:rPr>
      <w:rFonts w:asciiTheme="majorHAnsi" w:hAnsiTheme="majorHAnsi"/>
    </w:rPr>
  </w:style>
  <w:style w:type="paragraph" w:customStyle="1" w:styleId="KopZN">
    <w:name w:val="Kop ZN"/>
    <w:next w:val="Standaard"/>
    <w:uiPriority w:val="9"/>
    <w:rsid w:val="00F024D3"/>
    <w:pPr>
      <w:spacing w:after="720"/>
    </w:pPr>
    <w:rPr>
      <w:rFonts w:asciiTheme="majorHAnsi" w:eastAsiaTheme="majorEastAsia" w:hAnsiTheme="majorHAnsi" w:cstheme="majorBidi"/>
      <w:sz w:val="44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FA3B1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A3B1E"/>
  </w:style>
  <w:style w:type="paragraph" w:styleId="Voettekst">
    <w:name w:val="footer"/>
    <w:link w:val="VoettekstChar"/>
    <w:uiPriority w:val="99"/>
    <w:unhideWhenUsed/>
    <w:rsid w:val="00962904"/>
    <w:pPr>
      <w:tabs>
        <w:tab w:val="center" w:pos="4536"/>
        <w:tab w:val="right" w:pos="9072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962904"/>
    <w:rPr>
      <w:sz w:val="16"/>
    </w:rPr>
  </w:style>
  <w:style w:type="paragraph" w:customStyle="1" w:styleId="Tussenkop">
    <w:name w:val="Tussenkop"/>
    <w:next w:val="Standaard"/>
    <w:uiPriority w:val="4"/>
    <w:rsid w:val="00FA187A"/>
    <w:rPr>
      <w:rFonts w:ascii="Titillium Web SemiBold" w:hAnsi="Titillium Web SemiBold"/>
      <w:i/>
      <w:noProof/>
      <w:lang w:val="en-GB"/>
    </w:rPr>
  </w:style>
  <w:style w:type="paragraph" w:customStyle="1" w:styleId="TabelTitel">
    <w:name w:val="Tabel Titel"/>
    <w:next w:val="Standaard"/>
    <w:uiPriority w:val="7"/>
    <w:rsid w:val="002F1415"/>
    <w:pPr>
      <w:spacing w:after="120"/>
      <w:contextualSpacing/>
    </w:pPr>
    <w:rPr>
      <w:rFonts w:asciiTheme="majorHAnsi" w:hAnsiTheme="majorHAnsi"/>
    </w:rPr>
  </w:style>
  <w:style w:type="paragraph" w:customStyle="1" w:styleId="Opsomming">
    <w:name w:val="Opsomming"/>
    <w:basedOn w:val="Standaard"/>
    <w:uiPriority w:val="1"/>
    <w:qFormat/>
    <w:rsid w:val="009C5C50"/>
    <w:pPr>
      <w:numPr>
        <w:numId w:val="17"/>
      </w:numPr>
    </w:pPr>
  </w:style>
  <w:style w:type="numbering" w:customStyle="1" w:styleId="TBNOpsomming">
    <w:name w:val="TBN Opsomming"/>
    <w:uiPriority w:val="99"/>
    <w:rsid w:val="0043093E"/>
    <w:pPr>
      <w:numPr>
        <w:numId w:val="2"/>
      </w:numPr>
    </w:pPr>
  </w:style>
  <w:style w:type="paragraph" w:customStyle="1" w:styleId="URL">
    <w:name w:val="URL"/>
    <w:next w:val="Standaard"/>
    <w:uiPriority w:val="13"/>
    <w:rsid w:val="004E02AA"/>
    <w:rPr>
      <w:rFonts w:ascii="Titillium Web" w:hAnsi="Titillium Web"/>
      <w:b/>
      <w:caps/>
      <w:spacing w:val="6"/>
      <w:sz w:val="23"/>
    </w:rPr>
  </w:style>
  <w:style w:type="table" w:styleId="Tabelraster">
    <w:name w:val="Table Grid"/>
    <w:basedOn w:val="Standaardtabel"/>
    <w:uiPriority w:val="39"/>
    <w:rsid w:val="00787C4B"/>
    <w:pPr>
      <w:spacing w:line="240" w:lineRule="auto"/>
    </w:pPr>
    <w:tblPr>
      <w:tblInd w:w="-17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jschrift">
    <w:name w:val="caption"/>
    <w:basedOn w:val="Standaard"/>
    <w:next w:val="Standaard"/>
    <w:uiPriority w:val="35"/>
    <w:rsid w:val="00BD5E28"/>
    <w:pPr>
      <w:spacing w:before="40" w:after="290"/>
      <w:contextualSpacing/>
    </w:pPr>
    <w:rPr>
      <w:i/>
      <w:iCs/>
      <w:sz w:val="16"/>
    </w:rPr>
  </w:style>
  <w:style w:type="paragraph" w:customStyle="1" w:styleId="Nummering">
    <w:name w:val="Nummering"/>
    <w:basedOn w:val="Standaard"/>
    <w:uiPriority w:val="2"/>
    <w:qFormat/>
    <w:rsid w:val="00EE716D"/>
    <w:pPr>
      <w:numPr>
        <w:numId w:val="18"/>
      </w:numPr>
    </w:pPr>
  </w:style>
  <w:style w:type="numbering" w:customStyle="1" w:styleId="TBNNummers">
    <w:name w:val="TBN Nummers"/>
    <w:uiPriority w:val="99"/>
    <w:rsid w:val="00EE716D"/>
    <w:pPr>
      <w:numPr>
        <w:numId w:val="11"/>
      </w:numPr>
    </w:pPr>
  </w:style>
  <w:style w:type="paragraph" w:styleId="Lijstalinea">
    <w:name w:val="List Paragraph"/>
    <w:basedOn w:val="Standaard"/>
    <w:uiPriority w:val="34"/>
    <w:semiHidden/>
    <w:rsid w:val="00EE716D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4F1C02"/>
    <w:rPr>
      <w:color w:val="666666"/>
    </w:rPr>
  </w:style>
  <w:style w:type="paragraph" w:styleId="Kopvaninhoudsopgave">
    <w:name w:val="TOC Heading"/>
    <w:next w:val="Standaard"/>
    <w:uiPriority w:val="39"/>
    <w:unhideWhenUsed/>
    <w:rsid w:val="00823629"/>
    <w:pPr>
      <w:spacing w:after="1040"/>
    </w:pPr>
    <w:rPr>
      <w:rFonts w:asciiTheme="majorHAnsi" w:eastAsiaTheme="majorEastAsia" w:hAnsiTheme="majorHAnsi" w:cstheme="majorBidi"/>
      <w:color w:val="000000" w:themeColor="text1"/>
      <w:sz w:val="44"/>
      <w:szCs w:val="32"/>
      <w:lang w:eastAsia="nl-NL"/>
    </w:rPr>
  </w:style>
  <w:style w:type="paragraph" w:styleId="Inhopg2">
    <w:name w:val="toc 2"/>
    <w:basedOn w:val="Standaard"/>
    <w:next w:val="Standaard"/>
    <w:uiPriority w:val="39"/>
    <w:rsid w:val="00526BA3"/>
    <w:pPr>
      <w:tabs>
        <w:tab w:val="left" w:pos="0"/>
        <w:tab w:val="right" w:pos="9639"/>
      </w:tabs>
      <w:spacing w:before="120"/>
      <w:ind w:left="-1701"/>
      <w:contextualSpacing/>
    </w:pPr>
    <w:rPr>
      <w:rFonts w:asciiTheme="majorHAnsi" w:hAnsiTheme="majorHAnsi"/>
    </w:rPr>
  </w:style>
  <w:style w:type="character" w:styleId="Hyperlink">
    <w:name w:val="Hyperlink"/>
    <w:basedOn w:val="Standaardalinea-lettertype"/>
    <w:uiPriority w:val="99"/>
    <w:unhideWhenUsed/>
    <w:rsid w:val="00DF565F"/>
    <w:rPr>
      <w:color w:val="000000" w:themeColor="hyperlink"/>
      <w:u w:val="non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23629"/>
    <w:rPr>
      <w:rFonts w:asciiTheme="majorHAnsi" w:eastAsiaTheme="majorEastAsia" w:hAnsiTheme="majorHAnsi" w:cstheme="majorBidi"/>
      <w:i/>
      <w:iCs/>
      <w:color w:val="AAAAAA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23629"/>
    <w:rPr>
      <w:rFonts w:asciiTheme="majorHAnsi" w:eastAsiaTheme="majorEastAsia" w:hAnsiTheme="majorHAnsi" w:cstheme="majorBidi"/>
      <w:color w:val="AAAAAA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23629"/>
    <w:rPr>
      <w:rFonts w:asciiTheme="majorHAnsi" w:eastAsiaTheme="majorEastAsia" w:hAnsiTheme="majorHAnsi" w:cstheme="majorBidi"/>
      <w:color w:val="717171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23629"/>
    <w:rPr>
      <w:rFonts w:asciiTheme="majorHAnsi" w:eastAsiaTheme="majorEastAsia" w:hAnsiTheme="majorHAnsi" w:cstheme="majorBidi"/>
      <w:i/>
      <w:iCs/>
      <w:color w:val="717171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236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236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01TBN">
    <w:name w:val="01 TBN"/>
    <w:basedOn w:val="Standaardtabel"/>
    <w:uiPriority w:val="99"/>
    <w:rsid w:val="00DD7B4B"/>
    <w:pPr>
      <w:spacing w:line="240" w:lineRule="auto"/>
    </w:pPr>
    <w:tblPr>
      <w:tblInd w:w="-1701" w:type="dxa"/>
      <w:tblBorders>
        <w:bottom w:val="single" w:sz="4" w:space="0" w:color="000000" w:themeColor="text1"/>
        <w:insideH w:val="single" w:sz="4" w:space="0" w:color="000000" w:themeColor="text1"/>
      </w:tblBorders>
      <w:tblCellMar>
        <w:top w:w="113" w:type="dxa"/>
        <w:bottom w:w="85" w:type="dxa"/>
      </w:tblCellMar>
    </w:tblPr>
    <w:tblStylePr w:type="firstRow">
      <w:rPr>
        <w:rFonts w:asciiTheme="majorHAnsi" w:hAnsiTheme="majorHAnsi"/>
        <w:b w:val="0"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0000" w:themeFill="text1"/>
      </w:tcPr>
    </w:tblStylePr>
    <w:tblStylePr w:type="firstCol">
      <w:rPr>
        <w:rFonts w:asciiTheme="majorHAnsi" w:hAnsiTheme="majorHAnsi"/>
        <w:b w:val="0"/>
        <w:i w:val="0"/>
      </w:rPr>
    </w:tblStylePr>
  </w:style>
  <w:style w:type="paragraph" w:styleId="Inhopg1">
    <w:name w:val="toc 1"/>
    <w:basedOn w:val="Standaard"/>
    <w:next w:val="Standaard"/>
    <w:uiPriority w:val="39"/>
    <w:rsid w:val="00526BA3"/>
    <w:pPr>
      <w:tabs>
        <w:tab w:val="left" w:pos="0"/>
        <w:tab w:val="right" w:pos="9639"/>
      </w:tabs>
      <w:spacing w:before="290" w:after="290"/>
      <w:ind w:left="-1701"/>
      <w:contextualSpacing/>
    </w:pPr>
    <w:rPr>
      <w:rFonts w:asciiTheme="majorHAnsi" w:hAnsiTheme="majorHAnsi"/>
      <w:sz w:val="24"/>
    </w:rPr>
  </w:style>
  <w:style w:type="paragraph" w:styleId="Inhopg3">
    <w:name w:val="toc 3"/>
    <w:basedOn w:val="Standaard"/>
    <w:next w:val="Standaard"/>
    <w:autoRedefine/>
    <w:uiPriority w:val="39"/>
    <w:rsid w:val="00526BA3"/>
    <w:pPr>
      <w:tabs>
        <w:tab w:val="left" w:pos="0"/>
        <w:tab w:val="right" w:pos="9639"/>
      </w:tabs>
      <w:ind w:left="-1701"/>
    </w:pPr>
    <w:rPr>
      <w:noProof/>
    </w:rPr>
  </w:style>
  <w:style w:type="paragraph" w:styleId="Inhopg4">
    <w:name w:val="toc 4"/>
    <w:basedOn w:val="Standaard"/>
    <w:next w:val="Standaard"/>
    <w:autoRedefine/>
    <w:uiPriority w:val="39"/>
    <w:rsid w:val="00D76D07"/>
    <w:pPr>
      <w:tabs>
        <w:tab w:val="right" w:pos="9639"/>
      </w:tabs>
      <w:spacing w:before="290" w:after="290"/>
      <w:contextualSpacing/>
    </w:pPr>
    <w:rPr>
      <w:rFonts w:asciiTheme="majorHAnsi" w:hAnsiTheme="majorHAnsi"/>
      <w:sz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41E06"/>
    <w:rPr>
      <w:color w:val="605E5C"/>
      <w:shd w:val="clear" w:color="auto" w:fill="E1DFDD"/>
    </w:rPr>
  </w:style>
  <w:style w:type="paragraph" w:customStyle="1" w:styleId="Vet">
    <w:name w:val="Vet"/>
    <w:basedOn w:val="Standaard"/>
    <w:next w:val="Standaard"/>
    <w:link w:val="VetChar"/>
    <w:rsid w:val="0061340A"/>
    <w:pPr>
      <w:spacing w:line="290" w:lineRule="exact"/>
    </w:pPr>
    <w:rPr>
      <w:rFonts w:asciiTheme="majorHAnsi" w:hAnsiTheme="majorHAnsi"/>
    </w:rPr>
  </w:style>
  <w:style w:type="character" w:customStyle="1" w:styleId="VetChar">
    <w:name w:val="Vet Char"/>
    <w:basedOn w:val="Standaardalinea-lettertype"/>
    <w:link w:val="Vet"/>
    <w:rsid w:val="0061340A"/>
    <w:rPr>
      <w:rFonts w:asciiTheme="majorHAnsi" w:hAnsiTheme="majorHAnsi"/>
    </w:rPr>
  </w:style>
  <w:style w:type="table" w:styleId="Onopgemaaktetabel3">
    <w:name w:val="Plain Table 3"/>
    <w:basedOn w:val="Standaardtabel"/>
    <w:uiPriority w:val="43"/>
    <w:rsid w:val="008C085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aekwondobond.n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%20van%20Keulen\AppData\Local\Microsoft\Windows\INetCache\Content.Outlook\F7US0PH0\Brief_TBN_NL.dotx" TargetMode="External"/></Relationships>
</file>

<file path=word/theme/theme1.xml><?xml version="1.0" encoding="utf-8"?>
<a:theme xmlns:a="http://schemas.openxmlformats.org/drawingml/2006/main" name="TBN">
  <a:themeElements>
    <a:clrScheme name="TB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3E3E3"/>
      </a:accent1>
      <a:accent2>
        <a:srgbClr val="FECD1B"/>
      </a:accent2>
      <a:accent3>
        <a:srgbClr val="009463"/>
      </a:accent3>
      <a:accent4>
        <a:srgbClr val="154194"/>
      </a:accent4>
      <a:accent5>
        <a:srgbClr val="E30513"/>
      </a:accent5>
      <a:accent6>
        <a:srgbClr val="EA5A0B"/>
      </a:accent6>
      <a:hlink>
        <a:srgbClr val="000000"/>
      </a:hlink>
      <a:folHlink>
        <a:srgbClr val="000000"/>
      </a:folHlink>
    </a:clrScheme>
    <a:fontScheme name="TBN">
      <a:majorFont>
        <a:latin typeface="Titillium Web SemiBold"/>
        <a:ea typeface=""/>
        <a:cs typeface=""/>
      </a:majorFont>
      <a:minorFont>
        <a:latin typeface="Titillium Web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50520-D0EB-4EA1-BD0B-D6230D933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Brief_TBN_NL</Template>
  <TotalTime>1</TotalTime>
  <Pages>2</Pages>
  <Words>221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van Keulen</dc:creator>
  <cp:keywords/>
  <dc:description/>
  <cp:lastModifiedBy>Marc van Keulen (Taekwondobond)</cp:lastModifiedBy>
  <cp:revision>2</cp:revision>
  <dcterms:created xsi:type="dcterms:W3CDTF">2025-10-29T15:00:00Z</dcterms:created>
  <dcterms:modified xsi:type="dcterms:W3CDTF">2025-10-29T15:00:00Z</dcterms:modified>
</cp:coreProperties>
</file>